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5B" w:rsidRDefault="00C6475B" w:rsidP="00C820F1">
      <w:pPr>
        <w:pStyle w:val="ConsPlusNormal"/>
        <w:jc w:val="both"/>
        <w:rPr>
          <w:sz w:val="16"/>
          <w:szCs w:val="16"/>
        </w:rPr>
      </w:pPr>
    </w:p>
    <w:p w:rsidR="0009575E" w:rsidRDefault="0009575E" w:rsidP="00C820F1">
      <w:pPr>
        <w:pStyle w:val="ConsPlusNormal"/>
        <w:jc w:val="both"/>
        <w:rPr>
          <w:sz w:val="16"/>
          <w:szCs w:val="16"/>
        </w:rPr>
      </w:pPr>
    </w:p>
    <w:p w:rsidR="00D11E1D" w:rsidRPr="00C820F1" w:rsidRDefault="00D11E1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</w:p>
    <w:p w:rsidR="00D11E1D" w:rsidRPr="00C820F1" w:rsidRDefault="00D11E1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D11E1D" w:rsidRPr="00C820F1" w:rsidRDefault="00D11E1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образовательнымпрограммам</w:t>
      </w:r>
    </w:p>
    <w:p w:rsidR="00D11E1D" w:rsidRPr="00C820F1" w:rsidRDefault="00D11E1D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"/>
        <w:gridCol w:w="718"/>
        <w:gridCol w:w="1651"/>
        <w:gridCol w:w="284"/>
        <w:gridCol w:w="566"/>
        <w:gridCol w:w="283"/>
        <w:gridCol w:w="36"/>
        <w:gridCol w:w="2509"/>
        <w:gridCol w:w="566"/>
        <w:gridCol w:w="327"/>
        <w:gridCol w:w="239"/>
        <w:gridCol w:w="424"/>
        <w:gridCol w:w="2456"/>
        <w:gridCol w:w="2525"/>
        <w:gridCol w:w="2578"/>
      </w:tblGrid>
      <w:tr w:rsidR="00D11E1D" w:rsidRPr="00CF4462" w:rsidTr="00C6475B">
        <w:trPr>
          <w:gridBefore w:val="1"/>
          <w:wBefore w:w="6" w:type="dxa"/>
          <w:trHeight w:val="2160"/>
          <w:tblCellSpacing w:w="5" w:type="nil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Уровень, вид, подвид образования, наименование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образовательной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программы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специальность,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профессия, 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>наименование предмета,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дисциплины (модуля) в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>соответствии с учебным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планом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  <w:p w:rsidR="003A3524" w:rsidRPr="00CF4462" w:rsidRDefault="003A352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вещное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право 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(оперативное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управление,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хозяйственное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ведение),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аренда,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субаренда,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безвозмездное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пользование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F446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D11E1D" w:rsidRPr="00CF4462" w:rsidTr="00C6475B">
        <w:trPr>
          <w:gridBefore w:val="1"/>
          <w:wBefore w:w="6" w:type="dxa"/>
          <w:tblCellSpacing w:w="5" w:type="nil"/>
        </w:trPr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28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1D" w:rsidRPr="00CF4462" w:rsidRDefault="00D11E1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7600F3" w:rsidRPr="00CF4462" w:rsidTr="007600F3">
        <w:trPr>
          <w:gridBefore w:val="1"/>
          <w:wBefore w:w="6" w:type="dxa"/>
          <w:trHeight w:val="424"/>
          <w:tblCellSpacing w:w="5" w:type="nil"/>
        </w:trPr>
        <w:tc>
          <w:tcPr>
            <w:tcW w:w="7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          Домра</w:t>
            </w:r>
          </w:p>
          <w:p w:rsidR="007600F3" w:rsidRPr="00CF4462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домры 1.4                    1 этаж:</w:t>
            </w:r>
          </w:p>
          <w:p w:rsidR="007600F3" w:rsidRPr="00CF4462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домра – 2 шт.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фортепиано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Pr="00CF4462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Стеллаж книжный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Стул –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Pr="00CF4462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</w:tc>
        <w:tc>
          <w:tcPr>
            <w:tcW w:w="311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домры, 1 этаж 1.4</w:t>
            </w:r>
          </w:p>
        </w:tc>
        <w:tc>
          <w:tcPr>
            <w:tcW w:w="25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оперативное управление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09575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3349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09575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3633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7600F3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09575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1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09575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411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   Балалайка</w:t>
            </w:r>
          </w:p>
          <w:p w:rsidR="007600F3" w:rsidRPr="00CF4462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балалайки 1.4            1 этаж:</w:t>
            </w:r>
          </w:p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Балалайка – 4 шт. 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фортепиано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Стеллаж книжный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 xml:space="preserve">Стул –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балалайки, 1 этаж 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>перативное управление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0F3" w:rsidRPr="00CF4462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351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301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435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428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      Скрипка</w:t>
            </w:r>
          </w:p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скрипки  2.1                2 этаж: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Скрипка – 1шт.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2 шт.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– 4 шт.</w:t>
            </w:r>
          </w:p>
          <w:p w:rsidR="007600F3" w:rsidRDefault="007600F3" w:rsidP="00CD72A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CD72A6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скрипки, 2 этаж 2.1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>перативное управление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10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01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6E40A8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38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277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  Аккордеон</w:t>
            </w:r>
          </w:p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аккордеона  2.1           2 этаж:</w:t>
            </w:r>
          </w:p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Аккордеон – 3шт.</w:t>
            </w:r>
          </w:p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2 шт.</w:t>
            </w:r>
          </w:p>
          <w:p w:rsidR="007600F3" w:rsidRDefault="007600F3" w:rsidP="003A3524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– 4 шт.</w:t>
            </w:r>
          </w:p>
          <w:p w:rsidR="007600F3" w:rsidRDefault="007600F3" w:rsidP="0009575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аккордеона, 2 этаж 2.1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F4462">
              <w:rPr>
                <w:rFonts w:ascii="Times New Roman" w:hAnsi="Times New Roman"/>
                <w:sz w:val="28"/>
                <w:szCs w:val="28"/>
              </w:rPr>
              <w:t>перативное управление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18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38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6E40A8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6E40A8" w:rsidRDefault="006E40A8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67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F74B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3A352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310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Фортепиано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фортепиано, 2.2          2 этаж: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14 шт.</w:t>
            </w:r>
          </w:p>
          <w:p w:rsidR="007600F3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Книжный шкаф – 1 шт.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 - 6 шт.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фортепиано, 2 этаж 2.2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Безвозмездное пользование 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10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6E40A8" w:rsidRDefault="006E40A8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84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21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808"/>
          <w:tblCellSpacing w:w="5" w:type="nil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      Фортепиано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 фортепиано, 2.3          2 этаж: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Цифровое пианино – 1 шт.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6C5187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15 шт.</w:t>
            </w:r>
          </w:p>
          <w:p w:rsidR="007600F3" w:rsidRDefault="007600F3" w:rsidP="00C6475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30 шт.</w:t>
            </w:r>
          </w:p>
          <w:p w:rsidR="006E40A8" w:rsidRDefault="006E40A8" w:rsidP="00C6475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4462">
              <w:rPr>
                <w:rFonts w:ascii="Times New Roman" w:hAnsi="Times New Roman"/>
                <w:sz w:val="28"/>
                <w:szCs w:val="28"/>
              </w:rPr>
              <w:t>422526, Республика Татарстан, Зеленодольский район, пос. Октябрьский, ул. Школьная, д.1</w:t>
            </w:r>
            <w:r>
              <w:rPr>
                <w:rFonts w:ascii="Times New Roman" w:hAnsi="Times New Roman"/>
                <w:sz w:val="28"/>
                <w:szCs w:val="28"/>
              </w:rPr>
              <w:t>, класс фортепиано, 2 этаж 2.3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743FD">
              <w:rPr>
                <w:rFonts w:ascii="Times New Roman" w:hAnsi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</w:rPr>
              <w:t>серия 16-АК №031803 от 19.09.2011</w:t>
            </w:r>
          </w:p>
        </w:tc>
      </w:tr>
      <w:tr w:rsidR="007600F3" w:rsidRPr="00CF4462" w:rsidTr="007600F3">
        <w:trPr>
          <w:gridBefore w:val="1"/>
          <w:wBefore w:w="6" w:type="dxa"/>
          <w:trHeight w:val="138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100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7600F3">
        <w:trPr>
          <w:gridBefore w:val="1"/>
          <w:wBefore w:w="6" w:type="dxa"/>
          <w:trHeight w:val="218"/>
          <w:tblCellSpacing w:w="5" w:type="nil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 – 1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Парта – 12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Стулья – 26 шт.</w:t>
            </w:r>
          </w:p>
          <w:p w:rsidR="007600F3" w:rsidRDefault="007600F3" w:rsidP="007600F3">
            <w:pPr>
              <w:pStyle w:val="a7"/>
              <w:ind w:right="-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– 1 шт.</w:t>
            </w:r>
          </w:p>
          <w:p w:rsidR="007600F3" w:rsidRDefault="007600F3" w:rsidP="007600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книжный – 1 шт.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CF4462" w:rsidRDefault="007600F3" w:rsidP="006C518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Default="007600F3" w:rsidP="008657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F3" w:rsidRPr="00A743FD" w:rsidRDefault="007600F3" w:rsidP="00356D5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0F3" w:rsidRPr="00CF4462" w:rsidTr="003A3524">
        <w:tblPrEx>
          <w:tblCellSpacing w:w="0" w:type="nil"/>
          <w:tblCellMar>
            <w:left w:w="108" w:type="dxa"/>
            <w:right w:w="108" w:type="dxa"/>
          </w:tblCellMar>
          <w:tblLook w:val="00A0"/>
        </w:tblPrEx>
        <w:trPr>
          <w:gridAfter w:val="3"/>
          <w:wAfter w:w="7559" w:type="dxa"/>
        </w:trPr>
        <w:tc>
          <w:tcPr>
            <w:tcW w:w="2375" w:type="dxa"/>
            <w:gridSpan w:val="3"/>
          </w:tcPr>
          <w:p w:rsidR="007600F3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284" w:type="dxa"/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7600F3" w:rsidRPr="00CF4462" w:rsidRDefault="007600F3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46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A3524" w:rsidRDefault="003A3524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11E1D" w:rsidRPr="00C820F1" w:rsidRDefault="00D11E1D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110"/>
        <w:gridCol w:w="885"/>
        <w:gridCol w:w="4725"/>
        <w:gridCol w:w="720"/>
        <w:gridCol w:w="4346"/>
      </w:tblGrid>
      <w:tr w:rsidR="00D11E1D" w:rsidRPr="00CF4462" w:rsidTr="00CF4462">
        <w:tc>
          <w:tcPr>
            <w:tcW w:w="4110" w:type="dxa"/>
            <w:tcBorders>
              <w:bottom w:val="single" w:sz="4" w:space="0" w:color="auto"/>
            </w:tcBorders>
          </w:tcPr>
          <w:p w:rsidR="00D11E1D" w:rsidRPr="00CF4462" w:rsidRDefault="00D11E1D" w:rsidP="0053685A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  <w:tcBorders>
              <w:bottom w:val="single" w:sz="4" w:space="0" w:color="auto"/>
            </w:tcBorders>
          </w:tcPr>
          <w:p w:rsidR="00D11E1D" w:rsidRPr="00CF4462" w:rsidRDefault="00D11E1D" w:rsidP="00CF4462">
            <w:pPr>
              <w:pStyle w:val="ConsPlusNonformat"/>
              <w:ind w:left="717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  <w:tcBorders>
              <w:bottom w:val="single" w:sz="4" w:space="0" w:color="auto"/>
            </w:tcBorders>
          </w:tcPr>
          <w:p w:rsidR="00D11E1D" w:rsidRPr="00CF4462" w:rsidRDefault="00D11E1D" w:rsidP="00CF4462">
            <w:pPr>
              <w:pStyle w:val="ConsPlusNonformat"/>
              <w:ind w:left="1164"/>
              <w:rPr>
                <w:sz w:val="18"/>
                <w:szCs w:val="18"/>
              </w:rPr>
            </w:pPr>
          </w:p>
        </w:tc>
      </w:tr>
      <w:tr w:rsidR="00D11E1D" w:rsidRPr="00CF4462" w:rsidTr="00CF4462">
        <w:tc>
          <w:tcPr>
            <w:tcW w:w="4110" w:type="dxa"/>
            <w:tcBorders>
              <w:top w:val="single" w:sz="4" w:space="0" w:color="auto"/>
            </w:tcBorders>
          </w:tcPr>
          <w:p w:rsidR="00D11E1D" w:rsidRPr="00CF4462" w:rsidRDefault="00D11E1D" w:rsidP="0053685A">
            <w:pPr>
              <w:pStyle w:val="ConsPlusNonformat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наименование должности</w:t>
            </w:r>
          </w:p>
        </w:tc>
        <w:tc>
          <w:tcPr>
            <w:tcW w:w="885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4" w:space="0" w:color="auto"/>
            </w:tcBorders>
          </w:tcPr>
          <w:p w:rsidR="00D11E1D" w:rsidRPr="00CF4462" w:rsidRDefault="00D11E1D" w:rsidP="00CF4462">
            <w:pPr>
              <w:pStyle w:val="ConsPlusNonformat"/>
              <w:ind w:left="717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подпись руководителя организации</w:t>
            </w:r>
          </w:p>
        </w:tc>
        <w:tc>
          <w:tcPr>
            <w:tcW w:w="720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</w:tcBorders>
          </w:tcPr>
          <w:p w:rsidR="00D11E1D" w:rsidRPr="00CF4462" w:rsidRDefault="00D11E1D" w:rsidP="00CF4462">
            <w:pPr>
              <w:pStyle w:val="ConsPlusNonformat"/>
              <w:ind w:left="954"/>
              <w:jc w:val="center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фамилия, имя, отчество</w:t>
            </w:r>
          </w:p>
        </w:tc>
      </w:tr>
      <w:tr w:rsidR="00D11E1D" w:rsidRPr="00CF4462" w:rsidTr="00CF4462">
        <w:tc>
          <w:tcPr>
            <w:tcW w:w="4110" w:type="dxa"/>
          </w:tcPr>
          <w:p w:rsidR="00D11E1D" w:rsidRPr="00CF4462" w:rsidRDefault="00D11E1D" w:rsidP="0053685A">
            <w:pPr>
              <w:pStyle w:val="ConsPlusNonformat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(индивидуального предпринимателя)</w:t>
            </w:r>
          </w:p>
        </w:tc>
        <w:tc>
          <w:tcPr>
            <w:tcW w:w="885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</w:tcPr>
          <w:p w:rsidR="00D11E1D" w:rsidRPr="00CF4462" w:rsidRDefault="00D11E1D" w:rsidP="00CF4462">
            <w:pPr>
              <w:pStyle w:val="ConsPlusNonformat"/>
              <w:ind w:left="717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(индивидуального предпринимателя)</w:t>
            </w:r>
          </w:p>
        </w:tc>
        <w:tc>
          <w:tcPr>
            <w:tcW w:w="720" w:type="dxa"/>
          </w:tcPr>
          <w:p w:rsidR="00D11E1D" w:rsidRPr="00CF4462" w:rsidRDefault="00D11E1D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</w:tcPr>
          <w:p w:rsidR="00D11E1D" w:rsidRPr="00CF4462" w:rsidRDefault="00D11E1D" w:rsidP="00CF4462">
            <w:pPr>
              <w:pStyle w:val="ConsPlusNonformat"/>
              <w:ind w:left="1269"/>
              <w:jc w:val="center"/>
              <w:rPr>
                <w:sz w:val="18"/>
                <w:szCs w:val="18"/>
              </w:rPr>
            </w:pPr>
            <w:r w:rsidRPr="00CF4462">
              <w:rPr>
                <w:sz w:val="18"/>
                <w:szCs w:val="18"/>
              </w:rPr>
              <w:t>руководителя организации</w:t>
            </w:r>
          </w:p>
        </w:tc>
      </w:tr>
      <w:tr w:rsidR="00D11E1D" w:rsidRPr="00CF4462" w:rsidTr="00CF4462">
        <w:tc>
          <w:tcPr>
            <w:tcW w:w="4110" w:type="dxa"/>
          </w:tcPr>
          <w:p w:rsidR="00D11E1D" w:rsidRPr="00CF4462" w:rsidRDefault="00D11E1D" w:rsidP="0053685A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D11E1D" w:rsidRPr="00CF4462" w:rsidRDefault="00D11E1D" w:rsidP="00CF4462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4725" w:type="dxa"/>
          </w:tcPr>
          <w:p w:rsidR="00D11E1D" w:rsidRPr="00CF4462" w:rsidRDefault="00D11E1D" w:rsidP="00CF4462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D11E1D" w:rsidRPr="00CF4462" w:rsidRDefault="00D11E1D" w:rsidP="00CF4462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4346" w:type="dxa"/>
          </w:tcPr>
          <w:p w:rsidR="00D11E1D" w:rsidRPr="00CF4462" w:rsidRDefault="00D11E1D" w:rsidP="00CF4462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</w:tr>
    </w:tbl>
    <w:p w:rsidR="00D11E1D" w:rsidRPr="00CD72A6" w:rsidRDefault="00D11E1D" w:rsidP="00CD72A6">
      <w:pPr>
        <w:pStyle w:val="ConsPlusNonformat"/>
        <w:rPr>
          <w:sz w:val="28"/>
          <w:szCs w:val="28"/>
        </w:rPr>
      </w:pPr>
      <w:r w:rsidRPr="00C820F1">
        <w:rPr>
          <w:sz w:val="28"/>
          <w:szCs w:val="28"/>
        </w:rPr>
        <w:t>М.П.</w:t>
      </w:r>
    </w:p>
    <w:sectPr w:rsidR="00D11E1D" w:rsidRPr="00CD72A6" w:rsidSect="0009575E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C6B1ACC"/>
    <w:multiLevelType w:val="hybridMultilevel"/>
    <w:tmpl w:val="6116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FA9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27B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675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75E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47C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823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3BC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4BF5"/>
    <w:rsid w:val="00184E98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0AE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168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6E30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493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398A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D52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2FA1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524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851"/>
    <w:rsid w:val="003E6AA0"/>
    <w:rsid w:val="003E6CE8"/>
    <w:rsid w:val="003E6D82"/>
    <w:rsid w:val="003E74D3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87E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6A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AA0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1D6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494B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5F28"/>
    <w:rsid w:val="00496263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E9A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591B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B08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5A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25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7C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0C7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228A"/>
    <w:rsid w:val="005F2CE7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12C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96E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5FA9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6FC8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187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0A8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0F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C23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4B1"/>
    <w:rsid w:val="00865660"/>
    <w:rsid w:val="0086570C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CC3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697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B32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BAD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A70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09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013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3F55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AD4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4FD9"/>
    <w:rsid w:val="00A5522A"/>
    <w:rsid w:val="00A5533E"/>
    <w:rsid w:val="00A5534F"/>
    <w:rsid w:val="00A55A13"/>
    <w:rsid w:val="00A55F14"/>
    <w:rsid w:val="00A5637F"/>
    <w:rsid w:val="00A5639E"/>
    <w:rsid w:val="00A563A5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3FD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8AD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07DF5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9B4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574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6445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DD2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475B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9B8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92C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2A6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462"/>
    <w:rsid w:val="00CF4684"/>
    <w:rsid w:val="00CF51A9"/>
    <w:rsid w:val="00CF521D"/>
    <w:rsid w:val="00CF5470"/>
    <w:rsid w:val="00CF5910"/>
    <w:rsid w:val="00CF5F6F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9EC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1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212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533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3BF5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0E4"/>
    <w:rsid w:val="00E1267C"/>
    <w:rsid w:val="00E127EC"/>
    <w:rsid w:val="00E12867"/>
    <w:rsid w:val="00E12873"/>
    <w:rsid w:val="00E130C8"/>
    <w:rsid w:val="00E137A6"/>
    <w:rsid w:val="00E13A46"/>
    <w:rsid w:val="00E13C07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22E"/>
    <w:rsid w:val="00E40754"/>
    <w:rsid w:val="00E40DB9"/>
    <w:rsid w:val="00E41042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1FB6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E09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4FB5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AB7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BD6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EAB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029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B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C820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uiPriority w:val="99"/>
    <w:rsid w:val="005D2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2296A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42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2296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65FA9"/>
    <w:rPr>
      <w:sz w:val="22"/>
      <w:szCs w:val="22"/>
    </w:rPr>
  </w:style>
  <w:style w:type="paragraph" w:styleId="a8">
    <w:name w:val="footer"/>
    <w:basedOn w:val="a"/>
    <w:link w:val="a9"/>
    <w:rsid w:val="00665FA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locked/>
    <w:rsid w:val="00665FA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6;&#1080;&#1088;&#1077;&#1082;&#1090;&#1086;&#1088;\&#1051;&#1080;&#1094;&#1077;&#1079;&#1080;&#1088;&#1086;&#1074;&#1072;&#1085;&#1080;&#1077;%20&#1086;&#1073;&#1097;&#1072;&#1103;\&#1083;&#1080;&#1094;&#1077;&#1085;&#1079;&#1080;&#1088;&#1086;&#1074;&#1072;&#1085;&#1080;&#1077;%202015&#1075;\5&#1084;&#1072;&#1090;&#1077;&#1088;&#1080;&#1072;&#1083;&#1100;&#1085;&#1086;-&#1090;&#1077;&#1093;&#1085;&#1080;&#1095;&#1077;&#1089;&#1082;&#1086;&#1077;%20&#1086;&#1073;&#1077;&#1089;&#1087;&#1077;&#1095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5материально-техническое обеспечение.dotx</Template>
  <TotalTime>322</TotalTime>
  <Pages>10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Nelia</cp:lastModifiedBy>
  <cp:revision>32</cp:revision>
  <cp:lastPrinted>2016-09-06T16:57:00Z</cp:lastPrinted>
  <dcterms:created xsi:type="dcterms:W3CDTF">2015-06-19T13:30:00Z</dcterms:created>
  <dcterms:modified xsi:type="dcterms:W3CDTF">2016-09-15T17:26:00Z</dcterms:modified>
</cp:coreProperties>
</file>